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60A4" w:rsidRPr="00DD4694" w:rsidRDefault="00DD4694" w:rsidP="00DD4694">
      <w:pPr>
        <w:jc w:val="center"/>
        <w:rPr>
          <w:sz w:val="32"/>
          <w:szCs w:val="32"/>
          <w:u w:val="single"/>
        </w:rPr>
      </w:pPr>
      <w:r w:rsidRPr="00DD4694">
        <w:rPr>
          <w:sz w:val="32"/>
          <w:szCs w:val="32"/>
          <w:u w:val="single"/>
        </w:rPr>
        <w:t>Agenda for 29</w:t>
      </w:r>
      <w:r w:rsidRPr="00DD4694">
        <w:rPr>
          <w:sz w:val="32"/>
          <w:szCs w:val="32"/>
          <w:u w:val="single"/>
          <w:vertAlign w:val="superscript"/>
        </w:rPr>
        <w:t>th</w:t>
      </w:r>
      <w:r w:rsidRPr="00DD4694">
        <w:rPr>
          <w:sz w:val="32"/>
          <w:szCs w:val="32"/>
          <w:u w:val="single"/>
        </w:rPr>
        <w:t xml:space="preserve"> August</w:t>
      </w:r>
      <w:r>
        <w:rPr>
          <w:sz w:val="32"/>
          <w:szCs w:val="32"/>
          <w:u w:val="single"/>
        </w:rPr>
        <w:t>, 7 pm, Office 7, Westgate Town Hall</w:t>
      </w:r>
    </w:p>
    <w:p w:rsidR="005A7739" w:rsidRDefault="00DD4694" w:rsidP="005A7739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DD4694">
        <w:rPr>
          <w:sz w:val="32"/>
          <w:szCs w:val="32"/>
        </w:rPr>
        <w:t>Discuss matters arising from the minutes</w:t>
      </w:r>
    </w:p>
    <w:p w:rsidR="005A7739" w:rsidRPr="005A7739" w:rsidRDefault="005A7739" w:rsidP="005A7739">
      <w:pPr>
        <w:pStyle w:val="ListParagraph"/>
        <w:rPr>
          <w:sz w:val="32"/>
          <w:szCs w:val="32"/>
        </w:rPr>
      </w:pPr>
    </w:p>
    <w:p w:rsidR="00DD4694" w:rsidRDefault="00DD4694" w:rsidP="00DD4694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DD4694">
        <w:rPr>
          <w:sz w:val="32"/>
          <w:szCs w:val="32"/>
        </w:rPr>
        <w:t>Discuss actions taken</w:t>
      </w:r>
    </w:p>
    <w:p w:rsidR="005A7739" w:rsidRPr="005A7739" w:rsidRDefault="005A7739" w:rsidP="005A7739">
      <w:pPr>
        <w:pStyle w:val="ListParagraph"/>
        <w:rPr>
          <w:sz w:val="32"/>
          <w:szCs w:val="32"/>
        </w:rPr>
      </w:pPr>
    </w:p>
    <w:p w:rsidR="005A7739" w:rsidRPr="00DD4694" w:rsidRDefault="005A7739" w:rsidP="005A7739">
      <w:pPr>
        <w:pStyle w:val="ListParagraph"/>
        <w:rPr>
          <w:sz w:val="32"/>
          <w:szCs w:val="32"/>
        </w:rPr>
      </w:pPr>
    </w:p>
    <w:p w:rsidR="00DD4694" w:rsidRDefault="00DD4694" w:rsidP="00DD4694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DD4694">
        <w:rPr>
          <w:sz w:val="32"/>
          <w:szCs w:val="32"/>
        </w:rPr>
        <w:t>Overall plan</w:t>
      </w:r>
      <w:r w:rsidR="005A7739">
        <w:rPr>
          <w:sz w:val="32"/>
          <w:szCs w:val="32"/>
        </w:rPr>
        <w:t xml:space="preserve"> for the next 3 months</w:t>
      </w:r>
    </w:p>
    <w:p w:rsidR="005A7739" w:rsidRPr="005A7739" w:rsidRDefault="005A7739" w:rsidP="005A7739">
      <w:pPr>
        <w:rPr>
          <w:sz w:val="32"/>
          <w:szCs w:val="32"/>
        </w:rPr>
      </w:pPr>
    </w:p>
    <w:p w:rsidR="00DD4694" w:rsidRDefault="00DD4694" w:rsidP="00DD4694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DD4694">
        <w:rPr>
          <w:sz w:val="32"/>
          <w:szCs w:val="32"/>
        </w:rPr>
        <w:t>Survey results</w:t>
      </w:r>
    </w:p>
    <w:p w:rsidR="005A7739" w:rsidRPr="005A7739" w:rsidRDefault="005A7739" w:rsidP="005A7739">
      <w:pPr>
        <w:pStyle w:val="ListParagraph"/>
        <w:rPr>
          <w:sz w:val="32"/>
          <w:szCs w:val="32"/>
        </w:rPr>
      </w:pPr>
    </w:p>
    <w:p w:rsidR="005A7739" w:rsidRPr="00DD4694" w:rsidRDefault="005A7739" w:rsidP="005A7739">
      <w:pPr>
        <w:pStyle w:val="ListParagraph"/>
        <w:rPr>
          <w:sz w:val="32"/>
          <w:szCs w:val="32"/>
        </w:rPr>
      </w:pPr>
    </w:p>
    <w:p w:rsidR="00DD4694" w:rsidRDefault="00DD4694" w:rsidP="00DD4694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DD4694">
        <w:rPr>
          <w:sz w:val="32"/>
          <w:szCs w:val="32"/>
        </w:rPr>
        <w:t>13</w:t>
      </w:r>
      <w:r w:rsidRPr="00DD4694">
        <w:rPr>
          <w:sz w:val="32"/>
          <w:szCs w:val="32"/>
          <w:vertAlign w:val="superscript"/>
        </w:rPr>
        <w:t>th</w:t>
      </w:r>
      <w:r w:rsidRPr="00DD4694">
        <w:rPr>
          <w:sz w:val="32"/>
          <w:szCs w:val="32"/>
        </w:rPr>
        <w:t xml:space="preserve"> September – meeting with Margate and </w:t>
      </w:r>
      <w:proofErr w:type="spellStart"/>
      <w:r w:rsidRPr="00DD4694">
        <w:rPr>
          <w:sz w:val="32"/>
          <w:szCs w:val="32"/>
        </w:rPr>
        <w:t>Garlinge</w:t>
      </w:r>
      <w:proofErr w:type="spellEnd"/>
    </w:p>
    <w:p w:rsidR="005A7739" w:rsidRPr="005A7739" w:rsidRDefault="005A7739" w:rsidP="005A7739">
      <w:pPr>
        <w:rPr>
          <w:sz w:val="32"/>
          <w:szCs w:val="32"/>
        </w:rPr>
      </w:pPr>
      <w:bookmarkStart w:id="0" w:name="_GoBack"/>
      <w:bookmarkEnd w:id="0"/>
    </w:p>
    <w:p w:rsidR="00DD4694" w:rsidRPr="00DD4694" w:rsidRDefault="00DD4694" w:rsidP="00DD4694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DD4694">
        <w:rPr>
          <w:sz w:val="32"/>
          <w:szCs w:val="32"/>
        </w:rPr>
        <w:t>Planning application at Manston Rd/ Nash Rd.</w:t>
      </w:r>
    </w:p>
    <w:p w:rsidR="00DD4694" w:rsidRPr="00DD4694" w:rsidRDefault="00DD4694">
      <w:pPr>
        <w:rPr>
          <w:sz w:val="32"/>
          <w:szCs w:val="32"/>
        </w:rPr>
      </w:pPr>
    </w:p>
    <w:p w:rsidR="00DD4694" w:rsidRPr="00DD4694" w:rsidRDefault="00DD4694">
      <w:pPr>
        <w:rPr>
          <w:sz w:val="32"/>
          <w:szCs w:val="32"/>
        </w:rPr>
      </w:pPr>
    </w:p>
    <w:sectPr w:rsidR="00DD4694" w:rsidRPr="00DD469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CF134C"/>
    <w:multiLevelType w:val="hybridMultilevel"/>
    <w:tmpl w:val="01FEC1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4694"/>
    <w:rsid w:val="005060A4"/>
    <w:rsid w:val="005A7739"/>
    <w:rsid w:val="00D40F34"/>
    <w:rsid w:val="00DD4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07BE5C"/>
  <w15:docId w15:val="{6A52639B-DF69-4DA7-A506-E7554B869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D46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48F7733</Template>
  <TotalTime>8</TotalTime>
  <Pages>1</Pages>
  <Words>41</Words>
  <Characters>236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Scott, Hannah (hannah.scott@canterbury.ac.uk)</cp:lastModifiedBy>
  <cp:revision>2</cp:revision>
  <dcterms:created xsi:type="dcterms:W3CDTF">2017-08-23T10:53:00Z</dcterms:created>
  <dcterms:modified xsi:type="dcterms:W3CDTF">2017-08-25T17:50:00Z</dcterms:modified>
</cp:coreProperties>
</file>